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BC844" w14:textId="26D2823A" w:rsidR="00081143" w:rsidRPr="00081143" w:rsidRDefault="00081143" w:rsidP="00081143">
      <w:pPr>
        <w:spacing w:after="0"/>
        <w:rPr>
          <w:rFonts w:asciiTheme="majorBidi" w:hAnsiTheme="majorBidi" w:cstheme="majorBidi"/>
          <w:b/>
          <w:bCs/>
          <w:i/>
          <w:iCs/>
          <w:color w:val="C00000"/>
          <w:sz w:val="28"/>
          <w:szCs w:val="28"/>
          <w:lang w:val="en-US"/>
        </w:rPr>
      </w:pPr>
      <w:r w:rsidRPr="00081143">
        <w:rPr>
          <w:rFonts w:cstheme="majorBidi"/>
          <w:i/>
          <w:iCs/>
          <w:sz w:val="28"/>
          <w:szCs w:val="28"/>
          <w:lang w:val="en-US"/>
        </w:rPr>
        <w:t xml:space="preserve">Module: </w:t>
      </w:r>
      <w:sdt>
        <w:sdtPr>
          <w:rPr>
            <w:rFonts w:asciiTheme="majorBidi" w:hAnsiTheme="majorBidi" w:cstheme="majorBidi"/>
            <w:b/>
            <w:bCs/>
            <w:i/>
            <w:iCs/>
            <w:color w:val="C00000"/>
            <w:sz w:val="28"/>
            <w:szCs w:val="28"/>
            <w:lang w:val="en-US"/>
          </w:rPr>
          <w:id w:val="1496923962"/>
          <w:placeholder>
            <w:docPart w:val="1817B37BDD5041A090A3835862E04BEB"/>
          </w:placeholder>
          <w:comboBox>
            <w:listItem w:displayText="Management" w:value="Management"/>
            <w:listItem w:displayText="Economie" w:value="Economie"/>
            <w:listItem w:displayText="Mathématiques Appliquées" w:value="Mathématiques Appliquées"/>
            <w:listItem w:displayText="Techniques de reporting en managementTechniques de reporting en management" w:value="Techniques de reporting en managementTechniques de reporting en management"/>
            <w:listItem w:displayText="الشركة ومنظومتها القانونية والمؤسسية" w:value="الشركة ومنظومتها القانونية والمؤسسية"/>
            <w:listItem w:displayText="Méthodologie de travail universitaire" w:value="Méthodologie de travail universitaire"/>
            <w:listItem w:displayText="Terminologie des affaires" w:value="Terminologie des affaires"/>
          </w:comboBox>
        </w:sdtPr>
        <w:sdtContent>
          <w:r w:rsidRPr="00081143">
            <w:rPr>
              <w:rFonts w:asciiTheme="majorBidi" w:hAnsiTheme="majorBidi" w:cstheme="majorBidi"/>
              <w:b/>
              <w:bCs/>
              <w:i/>
              <w:iCs/>
              <w:color w:val="C00000"/>
              <w:sz w:val="28"/>
              <w:szCs w:val="28"/>
              <w:lang w:val="en-US"/>
            </w:rPr>
            <w:t>Management</w:t>
          </w:r>
        </w:sdtContent>
      </w:sdt>
    </w:p>
    <w:p w14:paraId="412462A4" w14:textId="36372012" w:rsidR="00081143" w:rsidRPr="00081143" w:rsidRDefault="00081143" w:rsidP="00081143">
      <w:pPr>
        <w:tabs>
          <w:tab w:val="center" w:pos="5103"/>
        </w:tabs>
        <w:spacing w:after="0"/>
        <w:rPr>
          <w:rFonts w:asciiTheme="majorBidi" w:hAnsiTheme="majorBidi" w:cstheme="majorBidi"/>
          <w:b/>
          <w:bCs/>
          <w:i/>
          <w:iCs/>
          <w:color w:val="7030A0"/>
          <w:sz w:val="28"/>
          <w:szCs w:val="28"/>
          <w:u w:val="single"/>
          <w:lang w:val="en-US"/>
        </w:rPr>
      </w:pPr>
      <w:r w:rsidRPr="00081143">
        <w:rPr>
          <w:rFonts w:cstheme="majorBidi"/>
          <w:i/>
          <w:iCs/>
          <w:sz w:val="28"/>
          <w:szCs w:val="28"/>
        </w:rPr>
        <w:t xml:space="preserve">Titre : </w:t>
      </w:r>
      <w:r w:rsidRPr="00081143">
        <w:rPr>
          <w:rFonts w:cstheme="majorBidi"/>
          <w:i/>
          <w:iCs/>
          <w:sz w:val="28"/>
          <w:szCs w:val="28"/>
        </w:rPr>
        <w:tab/>
      </w:r>
      <w:sdt>
        <w:sdtPr>
          <w:rPr>
            <w:rFonts w:asciiTheme="majorBidi" w:hAnsiTheme="majorBidi" w:cstheme="majorBidi"/>
            <w:b/>
            <w:bCs/>
            <w:i/>
            <w:iCs/>
            <w:color w:val="002060"/>
            <w:sz w:val="36"/>
            <w:szCs w:val="36"/>
            <w:u w:val="single"/>
            <w:lang w:val="en-US"/>
          </w:rPr>
          <w:id w:val="-1958783392"/>
          <w:placeholder>
            <w:docPart w:val="D6E9D175543F4E8B850C46405654B05F"/>
          </w:placeholder>
          <w:text/>
        </w:sdtPr>
        <w:sdtContent>
          <w:proofErr w:type="spellStart"/>
          <w:r w:rsidRPr="00081143">
            <w:rPr>
              <w:rFonts w:asciiTheme="majorBidi" w:hAnsiTheme="majorBidi" w:cstheme="majorBidi"/>
              <w:b/>
              <w:bCs/>
              <w:i/>
              <w:iCs/>
              <w:color w:val="002060"/>
              <w:sz w:val="36"/>
              <w:szCs w:val="36"/>
              <w:u w:val="single"/>
              <w:lang w:val="en-US"/>
            </w:rPr>
            <w:t>fhfghfh</w:t>
          </w:r>
          <w:proofErr w:type="spellEnd"/>
        </w:sdtContent>
      </w:sdt>
    </w:p>
    <w:p w14:paraId="17155F37" w14:textId="77777777" w:rsidR="008F6ABB" w:rsidRDefault="008F6ABB" w:rsidP="00081143">
      <w:pPr>
        <w:tabs>
          <w:tab w:val="center" w:pos="5103"/>
        </w:tabs>
        <w:spacing w:after="0"/>
        <w:rPr>
          <w:rFonts w:cstheme="majorBidi"/>
          <w:i/>
          <w:iCs/>
          <w:sz w:val="28"/>
          <w:szCs w:val="28"/>
        </w:rPr>
      </w:pPr>
    </w:p>
    <w:p w14:paraId="7F6318E3" w14:textId="77777777" w:rsidR="008F6ABB" w:rsidRDefault="008F6ABB" w:rsidP="00081143">
      <w:pPr>
        <w:tabs>
          <w:tab w:val="center" w:pos="5103"/>
        </w:tabs>
        <w:spacing w:after="0"/>
        <w:rPr>
          <w:rFonts w:cstheme="majorBidi"/>
          <w:i/>
          <w:iCs/>
          <w:sz w:val="28"/>
          <w:szCs w:val="28"/>
        </w:rPr>
      </w:pPr>
    </w:p>
    <w:p w14:paraId="749F3B25" w14:textId="34AA54EC" w:rsidR="00081143" w:rsidRDefault="00081143" w:rsidP="008F6ABB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34038C" wp14:editId="21543D6A">
                <wp:simplePos x="0" y="0"/>
                <wp:positionH relativeFrom="page">
                  <wp:posOffset>-39370</wp:posOffset>
                </wp:positionH>
                <wp:positionV relativeFrom="margin">
                  <wp:posOffset>826770</wp:posOffset>
                </wp:positionV>
                <wp:extent cx="7639050" cy="0"/>
                <wp:effectExtent l="0" t="19050" r="19050" b="19050"/>
                <wp:wrapSquare wrapText="bothSides"/>
                <wp:docPr id="594403569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3905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0CAB23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margin;mso-height-relative:margin" from="-3.1pt,65.1pt" to="598.4pt,6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" strokecolor="#c00000" strokeweight="2.25pt">
                <v:stroke joinstyle="miter"/>
                <w10:wrap type="square" anchorx="page" anchory="margin"/>
              </v:line>
            </w:pict>
          </mc:Fallback>
        </mc:AlternateContent>
      </w:r>
      <w:r w:rsidR="008F6ABB">
        <w:t>Titre 1</w:t>
      </w:r>
    </w:p>
    <w:p w14:paraId="2513631B" w14:textId="75A1261E" w:rsidR="008F6ABB" w:rsidRDefault="008F6ABB" w:rsidP="008F6ABB">
      <w:pPr>
        <w:pStyle w:val="Heading2"/>
      </w:pPr>
      <w:r>
        <w:t>Titre 2</w:t>
      </w:r>
    </w:p>
    <w:p w14:paraId="225D0C04" w14:textId="77777777" w:rsidR="008F6ABB" w:rsidRDefault="008F6ABB" w:rsidP="008F6ABB"/>
    <w:p w14:paraId="39448B04" w14:textId="01E07C47" w:rsidR="008F6ABB" w:rsidRDefault="008F6ABB" w:rsidP="008F6ABB">
      <w:pPr>
        <w:pStyle w:val="exemple"/>
      </w:pPr>
      <w:r>
        <w:t>Exemple :</w:t>
      </w:r>
    </w:p>
    <w:p w14:paraId="67F8C81C" w14:textId="77777777" w:rsidR="008F6ABB" w:rsidRPr="008F6ABB" w:rsidRDefault="008F6ABB" w:rsidP="008F6ABB"/>
    <w:sectPr w:rsidR="008F6ABB" w:rsidRPr="008F6ABB" w:rsidSect="008410D4">
      <w:headerReference w:type="default" r:id="rId7"/>
      <w:pgSz w:w="11906" w:h="16838" w:code="9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7C857" w14:textId="77777777" w:rsidR="0054021F" w:rsidRDefault="0054021F" w:rsidP="008410D4">
      <w:pPr>
        <w:spacing w:after="0" w:line="240" w:lineRule="auto"/>
      </w:pPr>
      <w:r>
        <w:separator/>
      </w:r>
    </w:p>
  </w:endnote>
  <w:endnote w:type="continuationSeparator" w:id="0">
    <w:p w14:paraId="63116010" w14:textId="77777777" w:rsidR="0054021F" w:rsidRDefault="0054021F" w:rsidP="008410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6F1EF" w14:textId="77777777" w:rsidR="0054021F" w:rsidRDefault="0054021F" w:rsidP="008410D4">
      <w:pPr>
        <w:spacing w:after="0" w:line="240" w:lineRule="auto"/>
      </w:pPr>
      <w:r>
        <w:separator/>
      </w:r>
    </w:p>
  </w:footnote>
  <w:footnote w:type="continuationSeparator" w:id="0">
    <w:p w14:paraId="0BC768B4" w14:textId="77777777" w:rsidR="0054021F" w:rsidRDefault="0054021F" w:rsidP="008410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0682C" w14:textId="6AF016DC" w:rsidR="00F075BC" w:rsidRDefault="00F075BC">
    <w:pPr>
      <w:pStyle w:val="Header"/>
    </w:pPr>
    <w:r>
      <w:rPr>
        <w:noProof/>
        <w:sz w:val="22"/>
        <w:szCs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7A9E9C4" wp14:editId="0ABCB7E4">
              <wp:simplePos x="0" y="0"/>
              <wp:positionH relativeFrom="page">
                <wp:align>left</wp:align>
              </wp:positionH>
              <wp:positionV relativeFrom="paragraph">
                <wp:posOffset>266700</wp:posOffset>
              </wp:positionV>
              <wp:extent cx="2810510" cy="557374"/>
              <wp:effectExtent l="0" t="0" r="8890" b="0"/>
              <wp:wrapNone/>
              <wp:docPr id="2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10510" cy="557374"/>
                        <a:chOff x="0" y="0"/>
                        <a:chExt cx="2810510" cy="557374"/>
                      </a:xfrm>
                    </wpg:grpSpPr>
                    <wps:wsp>
                      <wps:cNvPr id="3" name="Rectangle 3"/>
                      <wps:cNvSpPr/>
                      <wps:spPr>
                        <a:xfrm>
                          <a:off x="0" y="0"/>
                          <a:ext cx="1952625" cy="557374"/>
                        </a:xfrm>
                        <a:prstGeom prst="rect">
                          <a:avLst/>
                        </a:prstGeom>
                        <a:solidFill>
                          <a:srgbClr val="018D3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Graphic 4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57200" y="85725"/>
                          <a:ext cx="1304925" cy="3714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" name="Graphic 8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4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028825" y="19050"/>
                          <a:ext cx="781685" cy="51371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519C905" id="Group 2" o:spid="_x0000_s1026" style="position:absolute;margin-left:0;margin-top:21pt;width:221.3pt;height:43.9pt;z-index:251659264;mso-position-horizontal:left;mso-position-horizontal-relative:page" coordsize="28105,55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">
              <v:rect id="Rectangle 3" o:spid="_x0000_s1027" style="position:absolute;width:19526;height:55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" fillcolor="#018d36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phic 4" o:spid="_x0000_s1028" type="#_x0000_t75" style="position:absolute;left:4572;top:857;width:13049;height:3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">
                <v:imagedata r:id="rId5" o:title=""/>
              </v:shape>
              <v:shape id="Graphic 8" o:spid="_x0000_s1029" type="#_x0000_t75" style="position:absolute;left:20288;top:190;width:7817;height:5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">
                <v:imagedata r:id="rId6" o:title=""/>
              </v:shape>
              <w10:wrap anchorx="page"/>
            </v:group>
          </w:pict>
        </mc:Fallback>
      </mc:AlternateContent>
    </w:r>
  </w:p>
  <w:p w14:paraId="222908C3" w14:textId="4363E700" w:rsidR="00F075BC" w:rsidRDefault="00F075BC">
    <w:pPr>
      <w:pStyle w:val="Header"/>
    </w:pPr>
  </w:p>
  <w:p w14:paraId="6AA1B567" w14:textId="58B9186B" w:rsidR="00F075BC" w:rsidRDefault="00F075BC">
    <w:pPr>
      <w:pStyle w:val="Header"/>
    </w:pPr>
  </w:p>
  <w:p w14:paraId="4FEA9F35" w14:textId="76EA8207" w:rsidR="00F075BC" w:rsidRDefault="00F075BC">
    <w:pPr>
      <w:pStyle w:val="Header"/>
    </w:pPr>
  </w:p>
  <w:p w14:paraId="1D8B3537" w14:textId="77777777" w:rsidR="00F075BC" w:rsidRDefault="00F075BC">
    <w:pPr>
      <w:pStyle w:val="Header"/>
    </w:pPr>
  </w:p>
  <w:p w14:paraId="4181D0F9" w14:textId="4ED9F6B0" w:rsidR="008410D4" w:rsidRDefault="008410D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F7A2D"/>
    <w:multiLevelType w:val="multilevel"/>
    <w:tmpl w:val="C26C4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B01471"/>
    <w:multiLevelType w:val="hybridMultilevel"/>
    <w:tmpl w:val="C9FEA39A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B111E5"/>
    <w:multiLevelType w:val="hybridMultilevel"/>
    <w:tmpl w:val="426A5F88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90172B"/>
    <w:multiLevelType w:val="multilevel"/>
    <w:tmpl w:val="EFFAE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7B5C85"/>
    <w:multiLevelType w:val="multilevel"/>
    <w:tmpl w:val="41E66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D27C4B"/>
    <w:multiLevelType w:val="hybridMultilevel"/>
    <w:tmpl w:val="4A24BB5E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46604C"/>
    <w:multiLevelType w:val="multilevel"/>
    <w:tmpl w:val="FCCE3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F06773"/>
    <w:multiLevelType w:val="hybridMultilevel"/>
    <w:tmpl w:val="06C8AB0A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A76754"/>
    <w:multiLevelType w:val="multilevel"/>
    <w:tmpl w:val="ABC8A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E77E52"/>
    <w:multiLevelType w:val="multilevel"/>
    <w:tmpl w:val="C0E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860EE3"/>
    <w:multiLevelType w:val="multilevel"/>
    <w:tmpl w:val="7944B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0DC0611"/>
    <w:multiLevelType w:val="multilevel"/>
    <w:tmpl w:val="CBDC6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D660ECB"/>
    <w:multiLevelType w:val="hybridMultilevel"/>
    <w:tmpl w:val="80E43ECA"/>
    <w:lvl w:ilvl="0" w:tplc="A444519A">
      <w:start w:val="1"/>
      <w:numFmt w:val="decimal"/>
      <w:pStyle w:val="Heading2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C1481A"/>
    <w:multiLevelType w:val="hybridMultilevel"/>
    <w:tmpl w:val="C576ECD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5A7FCA"/>
    <w:multiLevelType w:val="multilevel"/>
    <w:tmpl w:val="85ACB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86E2036"/>
    <w:multiLevelType w:val="hybridMultilevel"/>
    <w:tmpl w:val="CF64E824"/>
    <w:lvl w:ilvl="0" w:tplc="AA1A2A1C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E10F1B"/>
    <w:multiLevelType w:val="hybridMultilevel"/>
    <w:tmpl w:val="B2C0E650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F8160E"/>
    <w:multiLevelType w:val="hybridMultilevel"/>
    <w:tmpl w:val="84449BD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8F36A4"/>
    <w:multiLevelType w:val="hybridMultilevel"/>
    <w:tmpl w:val="B1E29B4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9E0DBA"/>
    <w:multiLevelType w:val="hybridMultilevel"/>
    <w:tmpl w:val="21A87AD8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03789A"/>
    <w:multiLevelType w:val="hybridMultilevel"/>
    <w:tmpl w:val="DC4249E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2B7C09"/>
    <w:multiLevelType w:val="hybridMultilevel"/>
    <w:tmpl w:val="52E0B8AA"/>
    <w:lvl w:ilvl="0" w:tplc="FFFFFFFF">
      <w:start w:val="1"/>
      <w:numFmt w:val="bullet"/>
      <w:lvlText w:val="■"/>
      <w:lvlJc w:val="left"/>
      <w:pPr>
        <w:ind w:left="500" w:hanging="300"/>
      </w:pPr>
      <w:rPr>
        <w:color w:val="A4161A"/>
        <w:sz w:val="14"/>
        <w:szCs w:val="14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797E35CB"/>
    <w:multiLevelType w:val="multilevel"/>
    <w:tmpl w:val="E270A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CE07307"/>
    <w:multiLevelType w:val="hybridMultilevel"/>
    <w:tmpl w:val="3BB0337E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5647D5"/>
    <w:multiLevelType w:val="multilevel"/>
    <w:tmpl w:val="EA08B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3763545">
    <w:abstractNumId w:val="0"/>
  </w:num>
  <w:num w:numId="2" w16cid:durableId="1622691964">
    <w:abstractNumId w:val="8"/>
  </w:num>
  <w:num w:numId="3" w16cid:durableId="900210684">
    <w:abstractNumId w:val="6"/>
  </w:num>
  <w:num w:numId="4" w16cid:durableId="594243258">
    <w:abstractNumId w:val="22"/>
  </w:num>
  <w:num w:numId="5" w16cid:durableId="1610696995">
    <w:abstractNumId w:val="11"/>
  </w:num>
  <w:num w:numId="6" w16cid:durableId="503858971">
    <w:abstractNumId w:val="10"/>
  </w:num>
  <w:num w:numId="7" w16cid:durableId="688683966">
    <w:abstractNumId w:val="14"/>
  </w:num>
  <w:num w:numId="8" w16cid:durableId="1754005934">
    <w:abstractNumId w:val="4"/>
  </w:num>
  <w:num w:numId="9" w16cid:durableId="1413315403">
    <w:abstractNumId w:val="21"/>
    <w:lvlOverride w:ilvl="0">
      <w:startOverride w:val="1"/>
    </w:lvlOverride>
  </w:num>
  <w:num w:numId="10" w16cid:durableId="1931308577">
    <w:abstractNumId w:val="1"/>
  </w:num>
  <w:num w:numId="11" w16cid:durableId="922881876">
    <w:abstractNumId w:val="23"/>
  </w:num>
  <w:num w:numId="12" w16cid:durableId="798377816">
    <w:abstractNumId w:val="7"/>
  </w:num>
  <w:num w:numId="13" w16cid:durableId="73549805">
    <w:abstractNumId w:val="13"/>
  </w:num>
  <w:num w:numId="14" w16cid:durableId="2136867796">
    <w:abstractNumId w:val="17"/>
  </w:num>
  <w:num w:numId="15" w16cid:durableId="1218391956">
    <w:abstractNumId w:val="19"/>
  </w:num>
  <w:num w:numId="16" w16cid:durableId="391076707">
    <w:abstractNumId w:val="20"/>
  </w:num>
  <w:num w:numId="17" w16cid:durableId="605234595">
    <w:abstractNumId w:val="2"/>
  </w:num>
  <w:num w:numId="18" w16cid:durableId="836850182">
    <w:abstractNumId w:val="16"/>
  </w:num>
  <w:num w:numId="19" w16cid:durableId="1945572075">
    <w:abstractNumId w:val="18"/>
  </w:num>
  <w:num w:numId="20" w16cid:durableId="812285601">
    <w:abstractNumId w:val="9"/>
  </w:num>
  <w:num w:numId="21" w16cid:durableId="188494106">
    <w:abstractNumId w:val="24"/>
  </w:num>
  <w:num w:numId="22" w16cid:durableId="1410955131">
    <w:abstractNumId w:val="3"/>
  </w:num>
  <w:num w:numId="23" w16cid:durableId="1922979999">
    <w:abstractNumId w:val="5"/>
  </w:num>
  <w:num w:numId="24" w16cid:durableId="1780636994">
    <w:abstractNumId w:val="15"/>
  </w:num>
  <w:num w:numId="25" w16cid:durableId="19447287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283"/>
    <w:rsid w:val="000135C7"/>
    <w:rsid w:val="000777F7"/>
    <w:rsid w:val="00081143"/>
    <w:rsid w:val="001139DA"/>
    <w:rsid w:val="001A253B"/>
    <w:rsid w:val="002A68B9"/>
    <w:rsid w:val="002E3930"/>
    <w:rsid w:val="00334A7D"/>
    <w:rsid w:val="00350690"/>
    <w:rsid w:val="003B03A0"/>
    <w:rsid w:val="003B643F"/>
    <w:rsid w:val="003E1697"/>
    <w:rsid w:val="00433290"/>
    <w:rsid w:val="004709EE"/>
    <w:rsid w:val="004F1BA8"/>
    <w:rsid w:val="0054021F"/>
    <w:rsid w:val="005B6D63"/>
    <w:rsid w:val="005C403A"/>
    <w:rsid w:val="005D226C"/>
    <w:rsid w:val="005E7DBA"/>
    <w:rsid w:val="00633053"/>
    <w:rsid w:val="00651207"/>
    <w:rsid w:val="006A0278"/>
    <w:rsid w:val="006D7CF4"/>
    <w:rsid w:val="006E2EF6"/>
    <w:rsid w:val="0071182E"/>
    <w:rsid w:val="0073316E"/>
    <w:rsid w:val="008410D4"/>
    <w:rsid w:val="008579CE"/>
    <w:rsid w:val="00864EEC"/>
    <w:rsid w:val="008F4283"/>
    <w:rsid w:val="008F6ABB"/>
    <w:rsid w:val="009248EF"/>
    <w:rsid w:val="00931B80"/>
    <w:rsid w:val="00962C22"/>
    <w:rsid w:val="009C6CE2"/>
    <w:rsid w:val="00A0226D"/>
    <w:rsid w:val="00B60929"/>
    <w:rsid w:val="00B84498"/>
    <w:rsid w:val="00BF7A17"/>
    <w:rsid w:val="00CD529C"/>
    <w:rsid w:val="00D45F09"/>
    <w:rsid w:val="00E7604D"/>
    <w:rsid w:val="00F075BC"/>
    <w:rsid w:val="00F13979"/>
    <w:rsid w:val="00F75561"/>
    <w:rsid w:val="00F77ED1"/>
    <w:rsid w:val="00F929E1"/>
    <w:rsid w:val="00FF3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CC03E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6ABB"/>
    <w:rPr>
      <w:rFonts w:ascii="Arial Narrow" w:hAnsi="Arial Narrow"/>
    </w:rPr>
  </w:style>
  <w:style w:type="paragraph" w:styleId="Heading1">
    <w:name w:val="heading 1"/>
    <w:basedOn w:val="Normal"/>
    <w:next w:val="Normal"/>
    <w:link w:val="Heading1Char"/>
    <w:uiPriority w:val="9"/>
    <w:qFormat/>
    <w:rsid w:val="008F6ABB"/>
    <w:pPr>
      <w:keepNext/>
      <w:keepLines/>
      <w:numPr>
        <w:numId w:val="24"/>
      </w:numPr>
      <w:spacing w:after="0"/>
      <w:outlineLvl w:val="0"/>
    </w:pPr>
    <w:rPr>
      <w:rFonts w:eastAsiaTheme="majorEastAsia" w:cstheme="majorBidi"/>
      <w:i/>
      <w:color w:val="C00000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F6ABB"/>
    <w:pPr>
      <w:keepNext/>
      <w:keepLines/>
      <w:numPr>
        <w:numId w:val="25"/>
      </w:numPr>
      <w:spacing w:before="160" w:after="80"/>
      <w:outlineLvl w:val="1"/>
    </w:pPr>
    <w:rPr>
      <w:rFonts w:eastAsiaTheme="majorEastAsia" w:cstheme="majorBidi"/>
      <w:i/>
      <w:color w:val="385623" w:themeColor="accent6" w:themeShade="80"/>
      <w:sz w:val="28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428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42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428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42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42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42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42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6ABB"/>
    <w:rPr>
      <w:rFonts w:ascii="Arial Narrow" w:eastAsiaTheme="majorEastAsia" w:hAnsi="Arial Narrow" w:cstheme="majorBidi"/>
      <w:i/>
      <w:color w:val="C00000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F6ABB"/>
    <w:rPr>
      <w:rFonts w:ascii="Arial Narrow" w:eastAsiaTheme="majorEastAsia" w:hAnsi="Arial Narrow" w:cstheme="majorBidi"/>
      <w:i/>
      <w:color w:val="385623" w:themeColor="accent6" w:themeShade="80"/>
      <w:sz w:val="28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42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428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428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42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42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42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42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42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42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42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42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42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42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42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428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428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428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4283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A25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31B8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1B8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410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10D4"/>
  </w:style>
  <w:style w:type="paragraph" w:styleId="Footer">
    <w:name w:val="footer"/>
    <w:basedOn w:val="Normal"/>
    <w:link w:val="FooterChar"/>
    <w:uiPriority w:val="99"/>
    <w:unhideWhenUsed/>
    <w:rsid w:val="008410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10D4"/>
  </w:style>
  <w:style w:type="table" w:styleId="ListTable3-Accent6">
    <w:name w:val="List Table 3 Accent 6"/>
    <w:basedOn w:val="TableNormal"/>
    <w:uiPriority w:val="48"/>
    <w:rsid w:val="0071182E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character" w:styleId="PlaceholderText">
    <w:name w:val="Placeholder Text"/>
    <w:basedOn w:val="DefaultParagraphFont"/>
    <w:uiPriority w:val="99"/>
    <w:semiHidden/>
    <w:rsid w:val="00081143"/>
    <w:rPr>
      <w:color w:val="666666"/>
    </w:rPr>
  </w:style>
  <w:style w:type="paragraph" w:customStyle="1" w:styleId="exemple">
    <w:name w:val="exemple"/>
    <w:basedOn w:val="Normal"/>
    <w:next w:val="Normal"/>
    <w:qFormat/>
    <w:rsid w:val="008F6ABB"/>
    <w:pPr>
      <w:pBdr>
        <w:top w:val="single" w:sz="8" w:space="1" w:color="1F3864" w:themeColor="accent1" w:themeShade="80"/>
        <w:left w:val="single" w:sz="8" w:space="4" w:color="1F3864" w:themeColor="accent1" w:themeShade="80"/>
        <w:bottom w:val="single" w:sz="8" w:space="1" w:color="1F3864" w:themeColor="accent1" w:themeShade="80"/>
        <w:right w:val="single" w:sz="8" w:space="4" w:color="1F3864" w:themeColor="accent1" w:themeShade="80"/>
      </w:pBdr>
      <w:shd w:val="clear" w:color="auto" w:fill="D9E2F3" w:themeFill="accent1" w:themeFillTint="33"/>
    </w:pPr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40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8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82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4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2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37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27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21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5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50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8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7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8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00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4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00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5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60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64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1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9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3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64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01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25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46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78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43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6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5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sv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817B37BDD5041A090A3835862E04B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3C3671-AD88-4D21-8CC0-D56008556C07}"/>
      </w:docPartPr>
      <w:docPartBody>
        <w:p w:rsidR="00000000" w:rsidRDefault="00FE3660" w:rsidP="00FE3660">
          <w:pPr>
            <w:pStyle w:val="1817B37BDD5041A090A3835862E04BEB"/>
          </w:pPr>
          <w:r w:rsidRPr="00840FEC">
            <w:rPr>
              <w:rStyle w:val="PlaceholderText"/>
            </w:rPr>
            <w:t>C</w:t>
          </w:r>
          <w:r>
            <w:rPr>
              <w:rStyle w:val="PlaceholderText"/>
            </w:rPr>
            <w:t>hoisir un Module</w:t>
          </w:r>
          <w:r w:rsidRPr="00840FEC">
            <w:rPr>
              <w:rStyle w:val="PlaceholderText"/>
            </w:rPr>
            <w:t>.</w:t>
          </w:r>
        </w:p>
      </w:docPartBody>
    </w:docPart>
    <w:docPart>
      <w:docPartPr>
        <w:name w:val="D6E9D175543F4E8B850C46405654B0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FFB421-4E5A-4118-893F-503485712F24}"/>
      </w:docPartPr>
      <w:docPartBody>
        <w:p w:rsidR="00000000" w:rsidRDefault="00FE3660" w:rsidP="00FE3660">
          <w:pPr>
            <w:pStyle w:val="D6E9D175543F4E8B850C46405654B05F"/>
          </w:pPr>
          <w:r>
            <w:rPr>
              <w:rStyle w:val="PlaceholderText"/>
              <w:lang w:val="en-US"/>
            </w:rPr>
            <w:t>Zone pour titre de seance</w:t>
          </w:r>
          <w:r w:rsidRPr="00081143">
            <w:rPr>
              <w:rStyle w:val="PlaceholderText"/>
              <w:lang w:val="en-US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660"/>
    <w:rsid w:val="003533AD"/>
    <w:rsid w:val="008579CE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FR" w:eastAsia="fr-F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E3660"/>
    <w:rPr>
      <w:color w:val="666666"/>
    </w:rPr>
  </w:style>
  <w:style w:type="paragraph" w:customStyle="1" w:styleId="1817B37BDD5041A090A3835862E04BEB">
    <w:name w:val="1817B37BDD5041A090A3835862E04BEB"/>
    <w:rsid w:val="00FE3660"/>
    <w:rPr>
      <w:rFonts w:eastAsiaTheme="minorHAnsi"/>
      <w:lang w:eastAsia="en-US"/>
    </w:rPr>
  </w:style>
  <w:style w:type="paragraph" w:customStyle="1" w:styleId="D6E9D175543F4E8B850C46405654B05F">
    <w:name w:val="D6E9D175543F4E8B850C46405654B05F"/>
    <w:rsid w:val="00FE3660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Modele </Template>
  <TotalTime>6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 aghenda</dc:creator>
  <cp:keywords/>
  <dc:description/>
  <cp:lastModifiedBy>ANAS AGHENDA</cp:lastModifiedBy>
  <cp:revision>2</cp:revision>
  <cp:lastPrinted>2026-10-04T16:20:00Z</cp:lastPrinted>
  <dcterms:created xsi:type="dcterms:W3CDTF">2026-10-23T21:06:00Z</dcterms:created>
  <dcterms:modified xsi:type="dcterms:W3CDTF">2026-10-23T21:06:00Z</dcterms:modified>
</cp:coreProperties>
</file>